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D72" w:rsidRPr="00BC340A" w:rsidRDefault="00505D72" w:rsidP="00355D84">
      <w:pPr>
        <w:tabs>
          <w:tab w:val="left" w:pos="1275"/>
        </w:tabs>
        <w:spacing w:after="120"/>
        <w:jc w:val="right"/>
        <w:rPr>
          <w:noProof/>
          <w:lang w:val="sr-Latn-RS"/>
        </w:rPr>
      </w:pPr>
      <w:r w:rsidRPr="00BC340A">
        <w:rPr>
          <w:noProof/>
          <w:lang w:val="sr-Latn-RS"/>
        </w:rPr>
        <w:t>Univerzitet u Novom Sadu</w:t>
      </w:r>
    </w:p>
    <w:p w:rsidR="00505D72" w:rsidRPr="00BC340A" w:rsidRDefault="00505D72" w:rsidP="00355D84">
      <w:pPr>
        <w:tabs>
          <w:tab w:val="left" w:pos="1275"/>
        </w:tabs>
        <w:spacing w:after="120"/>
        <w:jc w:val="right"/>
        <w:rPr>
          <w:noProof/>
          <w:lang w:val="sr-Latn-RS"/>
        </w:rPr>
      </w:pPr>
      <w:r w:rsidRPr="00BC340A">
        <w:rPr>
          <w:noProof/>
          <w:lang w:val="sr-Latn-RS"/>
        </w:rPr>
        <w:t>Centar za razvoj karijere i savetovanje studenata</w:t>
      </w:r>
    </w:p>
    <w:p w:rsidR="00505D72" w:rsidRPr="00BC340A" w:rsidRDefault="00505D72" w:rsidP="00355D84">
      <w:pPr>
        <w:spacing w:after="120"/>
        <w:jc w:val="both"/>
        <w:rPr>
          <w:noProof/>
          <w:lang w:val="sr-Latn-RS"/>
        </w:rPr>
      </w:pPr>
    </w:p>
    <w:p w:rsidR="00505D72" w:rsidRPr="00BC340A" w:rsidRDefault="00505D72" w:rsidP="00355D84">
      <w:pPr>
        <w:spacing w:after="120"/>
        <w:jc w:val="center"/>
        <w:rPr>
          <w:b/>
          <w:i/>
          <w:noProof/>
          <w:lang w:val="sr-Latn-RS"/>
        </w:rPr>
      </w:pPr>
      <w:r w:rsidRPr="00BC340A">
        <w:rPr>
          <w:b/>
          <w:i/>
          <w:noProof/>
          <w:lang w:val="sr-Latn-RS"/>
        </w:rPr>
        <w:t xml:space="preserve">IZVEŠTAJ O </w:t>
      </w:r>
      <w:r w:rsidR="00016A15">
        <w:rPr>
          <w:b/>
          <w:i/>
          <w:noProof/>
          <w:lang w:val="sr-Latn-RS"/>
        </w:rPr>
        <w:t xml:space="preserve">PROMOCIJI INFO </w:t>
      </w:r>
      <w:r w:rsidR="003961D8">
        <w:rPr>
          <w:b/>
          <w:i/>
          <w:noProof/>
          <w:lang w:val="sr-Latn-RS"/>
        </w:rPr>
        <w:t>PUNKTOVA</w:t>
      </w:r>
    </w:p>
    <w:p w:rsidR="00505D72" w:rsidRPr="00BC340A" w:rsidRDefault="007F65FC" w:rsidP="00355D84">
      <w:pPr>
        <w:spacing w:after="120"/>
        <w:jc w:val="both"/>
        <w:rPr>
          <w:b/>
          <w:i/>
          <w:noProof/>
          <w:lang w:val="sr-Latn-RS"/>
        </w:rPr>
      </w:pPr>
      <w:r>
        <w:rPr>
          <w:b/>
          <w:i/>
          <w:noProof/>
          <w:lang w:val="sr-Latn-RS"/>
        </w:rPr>
        <w:pict>
          <v:rect id="_x0000_i1025" style="width:0;height:1.5pt" o:hralign="center" o:hrstd="t" o:hr="t" fillcolor="#a0a0a0" stroked="f"/>
        </w:pict>
      </w:r>
    </w:p>
    <w:p w:rsidR="003961D8" w:rsidRDefault="00505D72" w:rsidP="00355D84">
      <w:pPr>
        <w:tabs>
          <w:tab w:val="left" w:pos="540"/>
        </w:tabs>
        <w:spacing w:after="120"/>
        <w:contextualSpacing/>
        <w:jc w:val="both"/>
        <w:rPr>
          <w:noProof/>
          <w:lang w:val="sr-Latn-RS"/>
        </w:rPr>
      </w:pPr>
      <w:r>
        <w:rPr>
          <w:noProof/>
          <w:lang w:val="sr-Latn-RS"/>
        </w:rPr>
        <w:tab/>
      </w:r>
      <w:r w:rsidR="0038489C" w:rsidRPr="0038489C">
        <w:rPr>
          <w:noProof/>
          <w:lang w:val="sr-Latn-RS"/>
        </w:rPr>
        <w:t xml:space="preserve">U okviru Tempusovog projekta „CAREERS“ </w:t>
      </w:r>
      <w:r w:rsidR="003961D8">
        <w:rPr>
          <w:noProof/>
          <w:lang w:val="sr-Latn-RS"/>
        </w:rPr>
        <w:t>nabavljeno je 15 info punktova, oglasnih tabli</w:t>
      </w:r>
      <w:r w:rsidR="001E31B1">
        <w:rPr>
          <w:noProof/>
          <w:lang w:val="sr-Latn-RS"/>
        </w:rPr>
        <w:t>,</w:t>
      </w:r>
      <w:r w:rsidR="003961D8">
        <w:rPr>
          <w:noProof/>
          <w:lang w:val="sr-Latn-RS"/>
        </w:rPr>
        <w:t xml:space="preserve"> za fakultete koji se nalaze u sasta</w:t>
      </w:r>
      <w:r w:rsidR="00B2771F">
        <w:rPr>
          <w:noProof/>
          <w:lang w:val="sr-Latn-RS"/>
        </w:rPr>
        <w:t xml:space="preserve">vu Univerziteta u Novom Sadu i </w:t>
      </w:r>
      <w:r w:rsidR="003961D8">
        <w:rPr>
          <w:noProof/>
          <w:lang w:val="sr-Latn-RS"/>
        </w:rPr>
        <w:t>Centralnu zgradu Univerziteta u Novom Sadu.</w:t>
      </w:r>
    </w:p>
    <w:p w:rsidR="003961D8" w:rsidRDefault="003961D8" w:rsidP="00355D84">
      <w:pPr>
        <w:tabs>
          <w:tab w:val="left" w:pos="540"/>
        </w:tabs>
        <w:spacing w:after="120"/>
        <w:contextualSpacing/>
        <w:jc w:val="both"/>
        <w:rPr>
          <w:noProof/>
          <w:lang w:val="sr-Latn-RS"/>
        </w:rPr>
      </w:pPr>
      <w:r>
        <w:rPr>
          <w:noProof/>
          <w:lang w:val="sr-Latn-RS"/>
        </w:rPr>
        <w:tab/>
        <w:t>Table su nakon javne nabavke dostavljene na Univer</w:t>
      </w:r>
      <w:r w:rsidR="001E31B1">
        <w:rPr>
          <w:noProof/>
          <w:lang w:val="sr-Latn-RS"/>
        </w:rPr>
        <w:t>z</w:t>
      </w:r>
      <w:r>
        <w:rPr>
          <w:noProof/>
          <w:lang w:val="sr-Latn-RS"/>
        </w:rPr>
        <w:t>itet u Novom Sadu i postavljene na fakultete. Promocija info punktova je urađena nakon postavk</w:t>
      </w:r>
      <w:r w:rsidR="001E31B1">
        <w:rPr>
          <w:noProof/>
          <w:lang w:val="sr-Latn-RS"/>
        </w:rPr>
        <w:t>i</w:t>
      </w:r>
      <w:r>
        <w:rPr>
          <w:noProof/>
          <w:lang w:val="sr-Latn-RS"/>
        </w:rPr>
        <w:t xml:space="preserve"> tabli</w:t>
      </w:r>
      <w:r w:rsidR="007F46BB">
        <w:rPr>
          <w:noProof/>
          <w:lang w:val="sr-Latn-RS"/>
        </w:rPr>
        <w:t>,</w:t>
      </w:r>
      <w:r w:rsidR="007F46BB" w:rsidRPr="007F46BB">
        <w:rPr>
          <w:noProof/>
          <w:lang w:val="sr-Latn-RS"/>
        </w:rPr>
        <w:t xml:space="preserve"> </w:t>
      </w:r>
      <w:r w:rsidR="007F46BB">
        <w:rPr>
          <w:noProof/>
          <w:lang w:val="sr-Latn-RS"/>
        </w:rPr>
        <w:t>u periodu od 01. decembra 2014. godine do 14. aprila 2015. godine</w:t>
      </w:r>
      <w:r>
        <w:rPr>
          <w:noProof/>
          <w:lang w:val="sr-Latn-RS"/>
        </w:rPr>
        <w:t>. Na info tablama se nalaze plakati koji opisuju usluge Centra, i</w:t>
      </w:r>
      <w:r w:rsidR="001E31B1">
        <w:rPr>
          <w:noProof/>
          <w:lang w:val="sr-Latn-RS"/>
        </w:rPr>
        <w:t>n</w:t>
      </w:r>
      <w:r>
        <w:rPr>
          <w:noProof/>
          <w:lang w:val="sr-Latn-RS"/>
        </w:rPr>
        <w:t xml:space="preserve">dividualno savetovanje i </w:t>
      </w:r>
      <w:r w:rsidR="001E31B1">
        <w:rPr>
          <w:noProof/>
          <w:lang w:val="sr-Latn-RS"/>
        </w:rPr>
        <w:t>č</w:t>
      </w:r>
      <w:r>
        <w:rPr>
          <w:noProof/>
          <w:lang w:val="sr-Latn-RS"/>
        </w:rPr>
        <w:t>etiri grupe usluga koje Centar pruža studentima.</w:t>
      </w:r>
      <w:r w:rsidR="00243C45">
        <w:rPr>
          <w:noProof/>
          <w:lang w:val="sr-Latn-RS"/>
        </w:rPr>
        <w:t xml:space="preserve"> Vest o tablama je postavljena i na profile na društvenim mrežama.</w:t>
      </w:r>
    </w:p>
    <w:p w:rsidR="001E31B1" w:rsidRDefault="001E31B1" w:rsidP="00355D84">
      <w:pPr>
        <w:tabs>
          <w:tab w:val="left" w:pos="540"/>
        </w:tabs>
        <w:spacing w:after="120"/>
        <w:contextualSpacing/>
        <w:jc w:val="both"/>
        <w:rPr>
          <w:noProof/>
          <w:lang w:val="sr-Latn-RS"/>
        </w:rPr>
      </w:pPr>
      <w:r>
        <w:rPr>
          <w:noProof/>
          <w:lang w:val="sr-Latn-RS"/>
        </w:rPr>
        <w:tab/>
      </w:r>
      <w:bookmarkStart w:id="0" w:name="_GoBack"/>
      <w:bookmarkEnd w:id="0"/>
    </w:p>
    <w:p w:rsidR="001F3964" w:rsidRDefault="0038489C" w:rsidP="00355D84">
      <w:pPr>
        <w:tabs>
          <w:tab w:val="left" w:pos="540"/>
        </w:tabs>
        <w:spacing w:after="120"/>
        <w:contextualSpacing/>
        <w:jc w:val="both"/>
        <w:rPr>
          <w:noProof/>
          <w:lang w:val="sr-Latn-RS"/>
        </w:rPr>
      </w:pPr>
      <w:r w:rsidRPr="0038489C">
        <w:rPr>
          <w:noProof/>
          <w:lang w:val="sr-Latn-RS"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12"/>
        <w:gridCol w:w="3429"/>
      </w:tblGrid>
      <w:tr w:rsidR="00B2771F" w:rsidTr="00B2771F">
        <w:trPr>
          <w:jc w:val="center"/>
        </w:trPr>
        <w:tc>
          <w:tcPr>
            <w:tcW w:w="4675" w:type="dxa"/>
            <w:vAlign w:val="center"/>
          </w:tcPr>
          <w:p w:rsidR="00505D72" w:rsidRDefault="00B2771F" w:rsidP="00355D84">
            <w:pPr>
              <w:tabs>
                <w:tab w:val="left" w:pos="540"/>
                <w:tab w:val="left" w:pos="1275"/>
              </w:tabs>
              <w:spacing w:after="120"/>
              <w:contextualSpacing/>
              <w:jc w:val="center"/>
              <w:rPr>
                <w:noProof/>
                <w:lang w:val="sr-Latn-RS"/>
              </w:rPr>
            </w:pPr>
            <w:r>
              <w:rPr>
                <w:noProof/>
              </w:rPr>
              <w:drawing>
                <wp:inline distT="0" distB="0" distL="0" distR="0">
                  <wp:extent cx="1755934" cy="2341245"/>
                  <wp:effectExtent l="0" t="0" r="0" b="190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1079" cy="2348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  <w:vAlign w:val="center"/>
          </w:tcPr>
          <w:p w:rsidR="00505D72" w:rsidRDefault="00B2771F" w:rsidP="00355D84">
            <w:pPr>
              <w:tabs>
                <w:tab w:val="left" w:pos="540"/>
                <w:tab w:val="left" w:pos="1275"/>
              </w:tabs>
              <w:spacing w:after="120"/>
              <w:contextualSpacing/>
              <w:jc w:val="center"/>
              <w:rPr>
                <w:noProof/>
                <w:lang w:val="sr-Latn-RS"/>
              </w:rPr>
            </w:pPr>
            <w:r>
              <w:rPr>
                <w:noProof/>
              </w:rPr>
              <w:drawing>
                <wp:inline distT="0" distB="0" distL="0" distR="0">
                  <wp:extent cx="1846580" cy="2462106"/>
                  <wp:effectExtent l="0" t="0" r="127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0297" cy="2467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61D8" w:rsidRDefault="00505D72" w:rsidP="003961D8">
      <w:pPr>
        <w:tabs>
          <w:tab w:val="left" w:pos="540"/>
          <w:tab w:val="left" w:pos="1275"/>
        </w:tabs>
        <w:spacing w:after="120"/>
        <w:contextualSpacing/>
        <w:jc w:val="both"/>
        <w:rPr>
          <w:noProof/>
          <w:lang w:val="sr-Latn-RS"/>
        </w:rPr>
      </w:pPr>
      <w:r>
        <w:rPr>
          <w:noProof/>
          <w:lang w:val="sr-Latn-RS"/>
        </w:rPr>
        <w:tab/>
        <w:t xml:space="preserve"> </w:t>
      </w:r>
      <w:r w:rsidR="001F3964">
        <w:rPr>
          <w:noProof/>
          <w:lang w:val="sr-Latn-RS"/>
        </w:rPr>
        <w:tab/>
      </w:r>
    </w:p>
    <w:p w:rsidR="001E31B1" w:rsidRDefault="001E31B1" w:rsidP="00355D84">
      <w:pPr>
        <w:tabs>
          <w:tab w:val="left" w:pos="1275"/>
        </w:tabs>
        <w:spacing w:after="120"/>
        <w:jc w:val="right"/>
        <w:rPr>
          <w:noProof/>
          <w:lang w:val="sr-Latn-R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5"/>
        <w:gridCol w:w="3366"/>
      </w:tblGrid>
      <w:tr w:rsidR="001E31B1" w:rsidTr="001E31B1">
        <w:tc>
          <w:tcPr>
            <w:tcW w:w="3365" w:type="dxa"/>
            <w:vAlign w:val="center"/>
          </w:tcPr>
          <w:p w:rsidR="001E31B1" w:rsidRDefault="001E31B1" w:rsidP="001E31B1">
            <w:pPr>
              <w:tabs>
                <w:tab w:val="left" w:pos="1275"/>
              </w:tabs>
              <w:spacing w:after="120"/>
              <w:jc w:val="center"/>
              <w:rPr>
                <w:noProof/>
                <w:lang w:val="sr-Latn-RS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723073" cy="229743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373" cy="2299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6" w:type="dxa"/>
            <w:vAlign w:val="center"/>
          </w:tcPr>
          <w:p w:rsidR="001E31B1" w:rsidRDefault="001E31B1" w:rsidP="001E31B1">
            <w:pPr>
              <w:tabs>
                <w:tab w:val="left" w:pos="1275"/>
              </w:tabs>
              <w:spacing w:after="120"/>
              <w:jc w:val="center"/>
              <w:rPr>
                <w:noProof/>
                <w:lang w:val="sr-Latn-RS"/>
              </w:rPr>
            </w:pPr>
            <w:r>
              <w:rPr>
                <w:noProof/>
              </w:rPr>
              <w:drawing>
                <wp:inline distT="0" distB="0" distL="0" distR="0">
                  <wp:extent cx="1923098" cy="2564130"/>
                  <wp:effectExtent l="0" t="0" r="127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4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5273" cy="2567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31B1" w:rsidRDefault="001E31B1" w:rsidP="001E31B1">
      <w:pPr>
        <w:tabs>
          <w:tab w:val="left" w:pos="1275"/>
        </w:tabs>
        <w:spacing w:after="120"/>
        <w:rPr>
          <w:noProof/>
          <w:lang w:val="sr-Latn-RS"/>
        </w:rPr>
      </w:pPr>
    </w:p>
    <w:p w:rsidR="00505D72" w:rsidRPr="00BC340A" w:rsidRDefault="00505D72" w:rsidP="00355D84">
      <w:pPr>
        <w:tabs>
          <w:tab w:val="left" w:pos="1275"/>
        </w:tabs>
        <w:spacing w:after="120"/>
        <w:jc w:val="right"/>
        <w:rPr>
          <w:noProof/>
          <w:lang w:val="sr-Latn-RS"/>
        </w:rPr>
      </w:pPr>
      <w:r w:rsidRPr="00BC340A">
        <w:rPr>
          <w:noProof/>
          <w:lang w:val="sr-Latn-RS"/>
        </w:rPr>
        <w:t>Izveštaj sačinila:</w:t>
      </w:r>
    </w:p>
    <w:p w:rsidR="00505D72" w:rsidRPr="00BC340A" w:rsidRDefault="00505D72" w:rsidP="00355D84">
      <w:pPr>
        <w:tabs>
          <w:tab w:val="left" w:pos="1275"/>
        </w:tabs>
        <w:spacing w:after="120"/>
        <w:jc w:val="right"/>
        <w:rPr>
          <w:noProof/>
          <w:lang w:val="sr-Latn-RS"/>
        </w:rPr>
      </w:pPr>
      <w:r>
        <w:rPr>
          <w:noProof/>
          <w:lang w:val="sr-Latn-RS"/>
        </w:rPr>
        <w:t>Nevena Markov</w:t>
      </w:r>
      <w:r w:rsidRPr="00BC340A">
        <w:rPr>
          <w:noProof/>
          <w:lang w:val="sr-Latn-RS"/>
        </w:rPr>
        <w:t xml:space="preserve">, </w:t>
      </w:r>
    </w:p>
    <w:p w:rsidR="00112B5E" w:rsidRPr="00505D72" w:rsidRDefault="00505D72" w:rsidP="00355D84">
      <w:pPr>
        <w:spacing w:after="120"/>
        <w:jc w:val="right"/>
      </w:pPr>
      <w:r>
        <w:rPr>
          <w:noProof/>
          <w:lang w:val="sr-Latn-RS"/>
        </w:rPr>
        <w:t>s</w:t>
      </w:r>
      <w:r w:rsidRPr="00BC340A">
        <w:rPr>
          <w:noProof/>
          <w:lang w:val="sr-Latn-RS"/>
        </w:rPr>
        <w:t>tručni saradnik za razvoj k</w:t>
      </w:r>
      <w:r w:rsidR="00B17D50">
        <w:rPr>
          <w:noProof/>
          <w:lang w:val="sr-Latn-RS"/>
        </w:rPr>
        <w:t>arijere i savetovanje studenata</w:t>
      </w:r>
      <w:r w:rsidR="00B17D50" w:rsidRPr="00BC08F6">
        <w:rPr>
          <w:noProof/>
          <w:sz w:val="20"/>
          <w:szCs w:val="20"/>
        </w:rPr>
        <w:t xml:space="preserve"> </w:t>
      </w:r>
      <w:r w:rsidR="00122A38" w:rsidRPr="00BC08F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31F48B9E" wp14:editId="0D9CE9FE">
                <wp:simplePos x="0" y="0"/>
                <wp:positionH relativeFrom="leftMargin">
                  <wp:posOffset>209550</wp:posOffset>
                </wp:positionH>
                <wp:positionV relativeFrom="margin">
                  <wp:posOffset>-1428750</wp:posOffset>
                </wp:positionV>
                <wp:extent cx="1870710" cy="95631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0710" cy="956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4025" w:rsidRDefault="00964025">
                            <w:pPr>
                              <w:jc w:val="right"/>
                              <w:rPr>
                                <w:vanish/>
                                <w:sz w:val="32"/>
                                <w:szCs w:val="32"/>
                              </w:rPr>
                            </w:pPr>
                          </w:p>
                          <w:tbl>
                            <w:tblPr>
                              <w:tblW w:w="2749" w:type="dxa"/>
                              <w:tblCellSpacing w:w="0" w:type="dxa"/>
                              <w:tblInd w:w="-5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048"/>
                              <w:gridCol w:w="1701"/>
                            </w:tblGrid>
                            <w:tr w:rsidR="00964025" w:rsidRPr="00D51436" w:rsidTr="00D2161A">
                              <w:trPr>
                                <w:trHeight w:val="255"/>
                                <w:tblCellSpacing w:w="0" w:type="dxa"/>
                              </w:trPr>
                              <w:tc>
                                <w:tcPr>
                                  <w:tcW w:w="2749" w:type="dxa"/>
                                  <w:gridSpan w:val="2"/>
                                  <w:vAlign w:val="center"/>
                                  <w:hideMark/>
                                </w:tcPr>
                                <w:p w:rsidR="00964025" w:rsidRPr="00D2161A" w:rsidRDefault="00964025" w:rsidP="000069F2">
                                  <w:pPr>
                                    <w:spacing w:line="240" w:lineRule="auto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D2161A">
                                    <w:rPr>
                                      <w:rStyle w:val="moduleheaders"/>
                                      <w:sz w:val="18"/>
                                      <w:szCs w:val="18"/>
                                    </w:rPr>
                                    <w:t>PROJECT COORDINATOR</w:t>
                                  </w:r>
                                </w:p>
                              </w:tc>
                            </w:tr>
                            <w:tr w:rsidR="00964025" w:rsidRPr="00D51436" w:rsidTr="00D2161A">
                              <w:trPr>
                                <w:trHeight w:val="1036"/>
                                <w:tblCellSpacing w:w="0" w:type="dxa"/>
                              </w:trPr>
                              <w:tc>
                                <w:tcPr>
                                  <w:tcW w:w="1048" w:type="dxa"/>
                                  <w:vAlign w:val="center"/>
                                  <w:hideMark/>
                                </w:tcPr>
                                <w:p w:rsidR="00964025" w:rsidRPr="00D51436" w:rsidRDefault="00964025" w:rsidP="00BD3495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A8B4A69" wp14:editId="4CB2A397">
                                        <wp:extent cx="590550" cy="590550"/>
                                        <wp:effectExtent l="19050" t="0" r="0" b="0"/>
                                        <wp:docPr id="147" name="Picture 110" descr="belgrade university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10" descr="belgrade university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90550" cy="5905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vAlign w:val="center"/>
                                  <w:hideMark/>
                                </w:tcPr>
                                <w:p w:rsidR="00964025" w:rsidRPr="00D2161A" w:rsidRDefault="00964025" w:rsidP="00BD3495">
                                  <w:pPr>
                                    <w:spacing w:line="240" w:lineRule="auto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D2161A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University of Belgrade</w:t>
                                  </w:r>
                                </w:p>
                                <w:p w:rsidR="00964025" w:rsidRPr="00D2161A" w:rsidRDefault="00964025" w:rsidP="00BD3495">
                                  <w:pPr>
                                    <w:spacing w:line="240" w:lineRule="auto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D51436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2161A">
                                    <w:rPr>
                                      <w:sz w:val="18"/>
                                      <w:szCs w:val="18"/>
                                    </w:rPr>
                                    <w:t>Studentski</w:t>
                                  </w:r>
                                  <w:proofErr w:type="spellEnd"/>
                                  <w:r w:rsidRPr="00D2161A">
                                    <w:rPr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2161A">
                                    <w:rPr>
                                      <w:sz w:val="18"/>
                                      <w:szCs w:val="18"/>
                                    </w:rPr>
                                    <w:t>trg</w:t>
                                  </w:r>
                                  <w:proofErr w:type="spellEnd"/>
                                  <w:r w:rsidRPr="00D2161A">
                                    <w:rPr>
                                      <w:sz w:val="18"/>
                                      <w:szCs w:val="18"/>
                                    </w:rPr>
                                    <w:t xml:space="preserve"> 1</w:t>
                                  </w:r>
                                </w:p>
                                <w:p w:rsidR="00964025" w:rsidRPr="00D2161A" w:rsidRDefault="00964025" w:rsidP="00D0611A">
                                  <w:pPr>
                                    <w:spacing w:line="240" w:lineRule="auto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D2161A">
                                    <w:rPr>
                                      <w:sz w:val="18"/>
                                      <w:szCs w:val="18"/>
                                    </w:rPr>
                                    <w:t xml:space="preserve">  Belgrade, Serbia</w:t>
                                  </w:r>
                                  <w:r w:rsidRPr="00D2161A">
                                    <w:rPr>
                                      <w:sz w:val="18"/>
                                      <w:szCs w:val="18"/>
                                    </w:rPr>
                                    <w:br/>
                                    <w:t xml:space="preserve"> + 381 11 3207 463</w:t>
                                  </w:r>
                                </w:p>
                                <w:p w:rsidR="00964025" w:rsidRPr="00D2161A" w:rsidRDefault="00964025" w:rsidP="00D0611A">
                                  <w:pPr>
                                    <w:spacing w:line="240" w:lineRule="auto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D2161A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www.careers.ac.rs</w:t>
                                  </w:r>
                                </w:p>
                              </w:tc>
                            </w:tr>
                          </w:tbl>
                          <w:p w:rsidR="00964025" w:rsidRDefault="00964025" w:rsidP="00D2161A">
                            <w:pPr>
                              <w:pBdr>
                                <w:top w:val="single" w:sz="18" w:space="1" w:color="C0504D" w:themeColor="accent2"/>
                                <w:bottom w:val="single" w:sz="4" w:space="1" w:color="C0504D" w:themeColor="accent2"/>
                              </w:pBdr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  <w:p w:rsidR="00964025" w:rsidRPr="00D2161A" w:rsidRDefault="00964025" w:rsidP="00D2161A">
                            <w:pPr>
                              <w:pBdr>
                                <w:top w:val="single" w:sz="18" w:space="1" w:color="C0504D" w:themeColor="accent2"/>
                                <w:bottom w:val="single" w:sz="4" w:space="1" w:color="C0504D" w:themeColor="accent2"/>
                              </w:pBdr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</w:pPr>
                            <w:r w:rsidRPr="00D2161A"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  <w:t xml:space="preserve">PROJECT PARTNERS </w:t>
                            </w:r>
                          </w:p>
                          <w:p w:rsidR="00964025" w:rsidRDefault="00964025" w:rsidP="00D2161A">
                            <w:pPr>
                              <w:pBdr>
                                <w:top w:val="single" w:sz="18" w:space="1" w:color="C0504D" w:themeColor="accent2"/>
                                <w:bottom w:val="single" w:sz="4" w:space="1" w:color="C0504D" w:themeColor="accent2"/>
                              </w:pBdr>
                              <w:rPr>
                                <w:rFonts w:eastAsia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7C3AC506" wp14:editId="75A569F8">
                                  <wp:extent cx="542925" cy="542925"/>
                                  <wp:effectExtent l="19050" t="0" r="9525" b="0"/>
                                  <wp:docPr id="148" name="Picture 84" descr="logo swansea">
                                    <a:hlinkClick xmlns:a="http://schemas.openxmlformats.org/drawingml/2006/main" r:id="rId1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4" descr="logo swansea">
                                            <a:hlinkClick r:id="rId1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542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eastAsia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964025" w:rsidRDefault="00964025" w:rsidP="00D2161A">
                            <w:pPr>
                              <w:pBdr>
                                <w:top w:val="single" w:sz="18" w:space="1" w:color="C0504D" w:themeColor="accent2"/>
                                <w:bottom w:val="single" w:sz="4" w:space="1" w:color="C0504D" w:themeColor="accent2"/>
                              </w:pBdr>
                              <w:rPr>
                                <w:rFonts w:eastAsia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65DF336C" wp14:editId="3EC49877">
                                  <wp:extent cx="542925" cy="542925"/>
                                  <wp:effectExtent l="19050" t="0" r="9525" b="0"/>
                                  <wp:docPr id="149" name="Picture 85" descr="logo padova">
                                    <a:hlinkClick xmlns:a="http://schemas.openxmlformats.org/drawingml/2006/main" r:id="rId1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5" descr="logo padova">
                                            <a:hlinkClick r:id="rId1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542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64025" w:rsidRDefault="00964025" w:rsidP="00D2161A">
                            <w:pPr>
                              <w:pBdr>
                                <w:top w:val="single" w:sz="18" w:space="1" w:color="C0504D" w:themeColor="accent2"/>
                                <w:bottom w:val="single" w:sz="4" w:space="1" w:color="C0504D" w:themeColor="accent2"/>
                              </w:pBdr>
                              <w:rPr>
                                <w:rFonts w:eastAsia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1719EC18" wp14:editId="5883068B">
                                  <wp:extent cx="542925" cy="542925"/>
                                  <wp:effectExtent l="19050" t="0" r="9525" b="0"/>
                                  <wp:docPr id="150" name="Picture 86" descr="logo katovice">
                                    <a:hlinkClick xmlns:a="http://schemas.openxmlformats.org/drawingml/2006/main" r:id="rId1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6" descr="logo katovice">
                                            <a:hlinkClick r:id="rId1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542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64025" w:rsidRDefault="00964025" w:rsidP="00D2161A">
                            <w:pPr>
                              <w:pBdr>
                                <w:top w:val="single" w:sz="18" w:space="1" w:color="C0504D" w:themeColor="accent2"/>
                                <w:bottom w:val="single" w:sz="4" w:space="1" w:color="C0504D" w:themeColor="accent2"/>
                              </w:pBdr>
                              <w:rPr>
                                <w:rFonts w:eastAsia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359EFAAF" wp14:editId="2F03CC8A">
                                  <wp:extent cx="542925" cy="542925"/>
                                  <wp:effectExtent l="19050" t="0" r="9525" b="0"/>
                                  <wp:docPr id="151" name="Picture 87" descr="logo neoplantesis">
                                    <a:hlinkClick xmlns:a="http://schemas.openxmlformats.org/drawingml/2006/main" r:id="rId20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7" descr="logo neoplantesis">
                                            <a:hlinkClick r:id="rId20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542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64025" w:rsidRDefault="00964025" w:rsidP="00D2161A">
                            <w:pPr>
                              <w:pBdr>
                                <w:top w:val="single" w:sz="18" w:space="1" w:color="C0504D" w:themeColor="accent2"/>
                                <w:bottom w:val="single" w:sz="4" w:space="1" w:color="C0504D" w:themeColor="accent2"/>
                              </w:pBdr>
                              <w:rPr>
                                <w:rFonts w:eastAsia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3FCA901E" wp14:editId="59079B66">
                                  <wp:extent cx="542925" cy="542925"/>
                                  <wp:effectExtent l="19050" t="0" r="9525" b="0"/>
                                  <wp:docPr id="152" name="Picture 89" descr="logo nis">
                                    <a:hlinkClick xmlns:a="http://schemas.openxmlformats.org/drawingml/2006/main" r:id="rId2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9" descr="logo nis">
                                            <a:hlinkClick r:id="rId22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542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64025" w:rsidRDefault="00964025" w:rsidP="00D2161A">
                            <w:pPr>
                              <w:pBdr>
                                <w:top w:val="single" w:sz="18" w:space="1" w:color="C0504D" w:themeColor="accent2"/>
                                <w:bottom w:val="single" w:sz="4" w:space="1" w:color="C0504D" w:themeColor="accent2"/>
                              </w:pBdr>
                              <w:rPr>
                                <w:rFonts w:eastAsia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13E1835B" wp14:editId="4D78F1BB">
                                  <wp:extent cx="542925" cy="542925"/>
                                  <wp:effectExtent l="19050" t="0" r="9525" b="0"/>
                                  <wp:docPr id="153" name="Picture 88" descr="logo kragujevac">
                                    <a:hlinkClick xmlns:a="http://schemas.openxmlformats.org/drawingml/2006/main" r:id="rId2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8" descr="logo kragujevac">
                                            <a:hlinkClick r:id="rId2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542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64025" w:rsidRDefault="00964025" w:rsidP="00D2161A">
                            <w:pPr>
                              <w:pBdr>
                                <w:top w:val="single" w:sz="18" w:space="1" w:color="C0504D" w:themeColor="accent2"/>
                                <w:bottom w:val="single" w:sz="4" w:space="1" w:color="C0504D" w:themeColor="accent2"/>
                              </w:pBdr>
                              <w:rPr>
                                <w:rFonts w:eastAsia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33DE6B33" wp14:editId="76C35C50">
                                  <wp:extent cx="542925" cy="542925"/>
                                  <wp:effectExtent l="19050" t="0" r="9525" b="0"/>
                                  <wp:docPr id="154" name="Picture 90" descr="logo singidunum">
                                    <a:hlinkClick xmlns:a="http://schemas.openxmlformats.org/drawingml/2006/main" r:id="rId2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0" descr="logo singidunum">
                                            <a:hlinkClick r:id="rId2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542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64025" w:rsidRDefault="00964025" w:rsidP="00D2161A">
                            <w:pPr>
                              <w:pBdr>
                                <w:top w:val="single" w:sz="18" w:space="1" w:color="C0504D" w:themeColor="accent2"/>
                                <w:bottom w:val="single" w:sz="4" w:space="1" w:color="C0504D" w:themeColor="accent2"/>
                              </w:pBdr>
                              <w:rPr>
                                <w:rFonts w:eastAsia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3FB972A2" wp14:editId="486F7736">
                                  <wp:extent cx="542925" cy="542925"/>
                                  <wp:effectExtent l="19050" t="0" r="9525" b="0"/>
                                  <wp:docPr id="155" name="Picture 92" descr="megatrend">
                                    <a:hlinkClick xmlns:a="http://schemas.openxmlformats.org/drawingml/2006/main" r:id="rId2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2" descr="megatrend">
                                            <a:hlinkClick r:id="rId2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542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64025" w:rsidRDefault="00964025" w:rsidP="00D2161A">
                            <w:pPr>
                              <w:pBdr>
                                <w:top w:val="single" w:sz="18" w:space="1" w:color="C0504D" w:themeColor="accent2"/>
                                <w:bottom w:val="single" w:sz="4" w:space="1" w:color="C0504D" w:themeColor="accent2"/>
                              </w:pBdr>
                              <w:rPr>
                                <w:rFonts w:eastAsia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773D1B98" wp14:editId="7E589345">
                                  <wp:extent cx="542925" cy="542925"/>
                                  <wp:effectExtent l="19050" t="0" r="9525" b="0"/>
                                  <wp:docPr id="156" name="Picture 91" descr="logo skonus">
                                    <a:hlinkClick xmlns:a="http://schemas.openxmlformats.org/drawingml/2006/main" r:id="rId30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1" descr="logo skonus">
                                            <a:hlinkClick r:id="rId30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542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64025" w:rsidRDefault="00964025" w:rsidP="00D2161A">
                            <w:pPr>
                              <w:pBdr>
                                <w:top w:val="single" w:sz="18" w:space="1" w:color="C0504D" w:themeColor="accent2"/>
                                <w:bottom w:val="single" w:sz="4" w:space="1" w:color="C0504D" w:themeColor="accent2"/>
                              </w:pBdr>
                              <w:rPr>
                                <w:rFonts w:eastAsia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2716C46A" wp14:editId="2F79E436">
                                  <wp:extent cx="542925" cy="542925"/>
                                  <wp:effectExtent l="19050" t="0" r="9525" b="0"/>
                                  <wp:docPr id="157" name="Picture 93" descr="logo ems">
                                    <a:hlinkClick xmlns:a="http://schemas.openxmlformats.org/drawingml/2006/main" r:id="rId3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3" descr="logo ems">
                                            <a:hlinkClick r:id="rId32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542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64025" w:rsidRDefault="00964025" w:rsidP="00D2161A">
                            <w:pPr>
                              <w:pBdr>
                                <w:top w:val="single" w:sz="18" w:space="1" w:color="C0504D" w:themeColor="accent2"/>
                                <w:bottom w:val="single" w:sz="4" w:space="1" w:color="C0504D" w:themeColor="accent2"/>
                              </w:pBdr>
                              <w:rPr>
                                <w:rFonts w:eastAsia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7234ACF4" wp14:editId="69DBF577">
                                  <wp:extent cx="542925" cy="542925"/>
                                  <wp:effectExtent l="19050" t="0" r="9525" b="0"/>
                                  <wp:docPr id="158" name="Picture 95" descr="logo infostud">
                                    <a:hlinkClick xmlns:a="http://schemas.openxmlformats.org/drawingml/2006/main" r:id="rId3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5" descr="logo infostud">
                                            <a:hlinkClick r:id="rId3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542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64025" w:rsidRDefault="00964025" w:rsidP="00D2161A">
                            <w:pPr>
                              <w:pBdr>
                                <w:top w:val="single" w:sz="18" w:space="1" w:color="C0504D" w:themeColor="accent2"/>
                                <w:bottom w:val="single" w:sz="4" w:space="1" w:color="C0504D" w:themeColor="accent2"/>
                              </w:pBdr>
                              <w:rPr>
                                <w:rFonts w:eastAsia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3664B491" wp14:editId="506FEC73">
                                  <wp:extent cx="542925" cy="542925"/>
                                  <wp:effectExtent l="19050" t="0" r="9525" b="0"/>
                                  <wp:docPr id="159" name="Picture 94" descr="logo bos">
                                    <a:hlinkClick xmlns:a="http://schemas.openxmlformats.org/drawingml/2006/main" r:id="rId3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4" descr="logo bos">
                                            <a:hlinkClick r:id="rId3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542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64025" w:rsidRDefault="00964025" w:rsidP="00D2161A">
                            <w:pPr>
                              <w:pBdr>
                                <w:top w:val="single" w:sz="18" w:space="1" w:color="C0504D" w:themeColor="accent2"/>
                                <w:bottom w:val="single" w:sz="4" w:space="1" w:color="C0504D" w:themeColor="accent2"/>
                              </w:pBdr>
                              <w:rPr>
                                <w:rFonts w:eastAsia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70CEE672" wp14:editId="4C6B881E">
                                  <wp:extent cx="542925" cy="542925"/>
                                  <wp:effectExtent l="19050" t="0" r="9525" b="0"/>
                                  <wp:docPr id="160" name="Picture 82" descr="logo mipin">
                                    <a:hlinkClick xmlns:a="http://schemas.openxmlformats.org/drawingml/2006/main" r:id="rId3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2" descr="logo mipin">
                                            <a:hlinkClick r:id="rId3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542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64025" w:rsidRDefault="00964025" w:rsidP="00D2161A">
                            <w:pPr>
                              <w:pBdr>
                                <w:top w:val="single" w:sz="18" w:space="1" w:color="C0504D" w:themeColor="accent2"/>
                                <w:bottom w:val="single" w:sz="4" w:space="1" w:color="C0504D" w:themeColor="accent2"/>
                              </w:pBdr>
                              <w:rPr>
                                <w:rFonts w:eastAsia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5451C588" wp14:editId="6013DC0E">
                                  <wp:extent cx="542925" cy="542925"/>
                                  <wp:effectExtent l="19050" t="0" r="9525" b="0"/>
                                  <wp:docPr id="161" name="Picture 83" descr="logo miois">
                                    <a:hlinkClick xmlns:a="http://schemas.openxmlformats.org/drawingml/2006/main" r:id="rId40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3" descr="logo miois">
                                            <a:hlinkClick r:id="rId40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542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64025" w:rsidRDefault="00964025" w:rsidP="00617B21">
                            <w:pPr>
                              <w:pStyle w:val="Header"/>
                              <w:rPr>
                                <w:sz w:val="18"/>
                                <w:szCs w:val="18"/>
                              </w:rPr>
                            </w:pPr>
                            <w:r w:rsidRPr="004C4E90">
                              <w:rPr>
                                <w:sz w:val="18"/>
                                <w:szCs w:val="18"/>
                              </w:rPr>
                              <w:t>Project: 517119-TEMPUS-1-2011-RS-TEMPUS-SMGR</w:t>
                            </w:r>
                          </w:p>
                          <w:p w:rsidR="00964025" w:rsidRPr="00C66DDA" w:rsidRDefault="00964025" w:rsidP="00D2161A">
                            <w:pPr>
                              <w:pBdr>
                                <w:top w:val="single" w:sz="18" w:space="1" w:color="C0504D" w:themeColor="accent2"/>
                                <w:bottom w:val="single" w:sz="4" w:space="1" w:color="C0504D" w:themeColor="accent2"/>
                              </w:pBdr>
                              <w:rPr>
                                <w:rFonts w:eastAsia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964025" w:rsidRDefault="00964025" w:rsidP="00C66DDA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182880" tIns="0" rIns="182880" bIns="0" anchor="t" anchorCtr="0" upright="1">
                        <a:noAutofit/>
                      </wps:bodyPr>
                    </wps:wsp>
                  </a:graphicData>
                </a:graphic>
                <wp14:sizeRelH relativeFrom="left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F48B9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5pt;margin-top:-112.5pt;width:147.3pt;height:753pt;z-index:25165824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lef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" o:allowincell="f" stroked="f">
                <v:textbox inset="14.4pt,0,14.4pt,0">
                  <w:txbxContent>
                    <w:p w:rsidR="00964025" w:rsidRDefault="00964025">
                      <w:pPr>
                        <w:jc w:val="right"/>
                        <w:rPr>
                          <w:vanish/>
                          <w:sz w:val="32"/>
                          <w:szCs w:val="32"/>
                        </w:rPr>
                      </w:pPr>
                    </w:p>
                    <w:tbl>
                      <w:tblPr>
                        <w:tblW w:w="2749" w:type="dxa"/>
                        <w:tblCellSpacing w:w="0" w:type="dxa"/>
                        <w:tblInd w:w="-5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048"/>
                        <w:gridCol w:w="1701"/>
                      </w:tblGrid>
                      <w:tr w:rsidR="00964025" w:rsidRPr="00D51436" w:rsidTr="00D2161A">
                        <w:trPr>
                          <w:trHeight w:val="255"/>
                          <w:tblCellSpacing w:w="0" w:type="dxa"/>
                        </w:trPr>
                        <w:tc>
                          <w:tcPr>
                            <w:tcW w:w="2749" w:type="dxa"/>
                            <w:gridSpan w:val="2"/>
                            <w:vAlign w:val="center"/>
                            <w:hideMark/>
                          </w:tcPr>
                          <w:p w:rsidR="00964025" w:rsidRPr="00D2161A" w:rsidRDefault="00964025" w:rsidP="000069F2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D2161A">
                              <w:rPr>
                                <w:rStyle w:val="moduleheaders"/>
                                <w:sz w:val="18"/>
                                <w:szCs w:val="18"/>
                              </w:rPr>
                              <w:t>PROJECT COORDINATOR</w:t>
                            </w:r>
                          </w:p>
                        </w:tc>
                      </w:tr>
                      <w:tr w:rsidR="00964025" w:rsidRPr="00D51436" w:rsidTr="00D2161A">
                        <w:trPr>
                          <w:trHeight w:val="1036"/>
                          <w:tblCellSpacing w:w="0" w:type="dxa"/>
                        </w:trPr>
                        <w:tc>
                          <w:tcPr>
                            <w:tcW w:w="1048" w:type="dxa"/>
                            <w:vAlign w:val="center"/>
                            <w:hideMark/>
                          </w:tcPr>
                          <w:p w:rsidR="00964025" w:rsidRPr="00D51436" w:rsidRDefault="00964025" w:rsidP="00BD349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8B4A69" wp14:editId="4CB2A397">
                                  <wp:extent cx="590550" cy="590550"/>
                                  <wp:effectExtent l="19050" t="0" r="0" b="0"/>
                                  <wp:docPr id="147" name="Picture 110" descr="belgrade universit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0" descr="belgrade universit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0550" cy="590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701" w:type="dxa"/>
                            <w:vAlign w:val="center"/>
                            <w:hideMark/>
                          </w:tcPr>
                          <w:p w:rsidR="00964025" w:rsidRPr="00D2161A" w:rsidRDefault="00964025" w:rsidP="00BD3495">
                            <w:pPr>
                              <w:spacing w:line="240" w:lineRule="auto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D2161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University of Belgrade</w:t>
                            </w:r>
                          </w:p>
                          <w:p w:rsidR="00964025" w:rsidRPr="00D2161A" w:rsidRDefault="00964025" w:rsidP="00BD3495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D51436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2161A">
                              <w:rPr>
                                <w:sz w:val="18"/>
                                <w:szCs w:val="18"/>
                              </w:rPr>
                              <w:t>Studentski</w:t>
                            </w:r>
                            <w:proofErr w:type="spellEnd"/>
                            <w:r w:rsidRPr="00D2161A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D2161A">
                              <w:rPr>
                                <w:sz w:val="18"/>
                                <w:szCs w:val="18"/>
                              </w:rPr>
                              <w:t>trg</w:t>
                            </w:r>
                            <w:proofErr w:type="spellEnd"/>
                            <w:r w:rsidRPr="00D2161A">
                              <w:rPr>
                                <w:sz w:val="18"/>
                                <w:szCs w:val="18"/>
                              </w:rPr>
                              <w:t xml:space="preserve"> 1</w:t>
                            </w:r>
                          </w:p>
                          <w:p w:rsidR="00964025" w:rsidRPr="00D2161A" w:rsidRDefault="00964025" w:rsidP="00D0611A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D2161A">
                              <w:rPr>
                                <w:sz w:val="18"/>
                                <w:szCs w:val="18"/>
                              </w:rPr>
                              <w:t xml:space="preserve">  Belgrade, Serbia</w:t>
                            </w:r>
                            <w:r w:rsidRPr="00D2161A">
                              <w:rPr>
                                <w:sz w:val="18"/>
                                <w:szCs w:val="18"/>
                              </w:rPr>
                              <w:br/>
                              <w:t xml:space="preserve"> + 381 11 3207 463</w:t>
                            </w:r>
                          </w:p>
                          <w:p w:rsidR="00964025" w:rsidRPr="00D2161A" w:rsidRDefault="00964025" w:rsidP="00D0611A">
                            <w:pPr>
                              <w:spacing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2161A">
                              <w:rPr>
                                <w:b/>
                                <w:sz w:val="18"/>
                                <w:szCs w:val="18"/>
                              </w:rPr>
                              <w:t>www.careers.ac.rs</w:t>
                            </w:r>
                          </w:p>
                        </w:tc>
                      </w:tr>
                    </w:tbl>
                    <w:p w:rsidR="00964025" w:rsidRDefault="00964025" w:rsidP="00D2161A">
                      <w:pPr>
                        <w:pBdr>
                          <w:top w:val="single" w:sz="18" w:space="1" w:color="C0504D" w:themeColor="accent2"/>
                          <w:bottom w:val="single" w:sz="4" w:space="1" w:color="C0504D" w:themeColor="accent2"/>
                        </w:pBdr>
                        <w:rPr>
                          <w:rFonts w:eastAsia="Times New Roman" w:cs="Times New Roman"/>
                          <w:sz w:val="18"/>
                          <w:szCs w:val="18"/>
                        </w:rPr>
                      </w:pPr>
                    </w:p>
                    <w:p w:rsidR="00964025" w:rsidRPr="00D2161A" w:rsidRDefault="00964025" w:rsidP="00D2161A">
                      <w:pPr>
                        <w:pBdr>
                          <w:top w:val="single" w:sz="18" w:space="1" w:color="C0504D" w:themeColor="accent2"/>
                          <w:bottom w:val="single" w:sz="4" w:space="1" w:color="C0504D" w:themeColor="accent2"/>
                        </w:pBdr>
                        <w:rPr>
                          <w:rFonts w:eastAsia="Times New Roman" w:cs="Times New Roman"/>
                          <w:sz w:val="18"/>
                          <w:szCs w:val="18"/>
                        </w:rPr>
                      </w:pPr>
                      <w:r w:rsidRPr="00D2161A">
                        <w:rPr>
                          <w:rFonts w:eastAsia="Times New Roman" w:cs="Times New Roman"/>
                          <w:sz w:val="18"/>
                          <w:szCs w:val="18"/>
                        </w:rPr>
                        <w:t xml:space="preserve">PROJECT PARTNERS </w:t>
                      </w:r>
                    </w:p>
                    <w:p w:rsidR="00964025" w:rsidRDefault="00964025" w:rsidP="00D2161A">
                      <w:pPr>
                        <w:pBdr>
                          <w:top w:val="single" w:sz="18" w:space="1" w:color="C0504D" w:themeColor="accent2"/>
                          <w:bottom w:val="single" w:sz="4" w:space="1" w:color="C0504D" w:themeColor="accent2"/>
                        </w:pBdr>
                        <w:rPr>
                          <w:rFonts w:eastAsia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FF"/>
                        </w:rPr>
                        <w:drawing>
                          <wp:inline distT="0" distB="0" distL="0" distR="0" wp14:anchorId="7C3AC506" wp14:editId="75A569F8">
                            <wp:extent cx="542925" cy="542925"/>
                            <wp:effectExtent l="19050" t="0" r="9525" b="0"/>
                            <wp:docPr id="148" name="Picture 84" descr="logo swansea">
                              <a:hlinkClick xmlns:a="http://schemas.openxmlformats.org/drawingml/2006/main" r:id="rId1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4" descr="logo swansea">
                                      <a:hlinkClick r:id="rId1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542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eastAsia="Times New Roman" w:cs="Times New Roman"/>
                          <w:sz w:val="20"/>
                          <w:szCs w:val="20"/>
                        </w:rPr>
                        <w:t xml:space="preserve"> </w:t>
                      </w:r>
                    </w:p>
                    <w:p w:rsidR="00964025" w:rsidRDefault="00964025" w:rsidP="00D2161A">
                      <w:pPr>
                        <w:pBdr>
                          <w:top w:val="single" w:sz="18" w:space="1" w:color="C0504D" w:themeColor="accent2"/>
                          <w:bottom w:val="single" w:sz="4" w:space="1" w:color="C0504D" w:themeColor="accent2"/>
                        </w:pBdr>
                        <w:rPr>
                          <w:rFonts w:eastAsia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FF"/>
                        </w:rPr>
                        <w:drawing>
                          <wp:inline distT="0" distB="0" distL="0" distR="0" wp14:anchorId="65DF336C" wp14:editId="3EC49877">
                            <wp:extent cx="542925" cy="542925"/>
                            <wp:effectExtent l="19050" t="0" r="9525" b="0"/>
                            <wp:docPr id="149" name="Picture 85" descr="logo padova">
                              <a:hlinkClick xmlns:a="http://schemas.openxmlformats.org/drawingml/2006/main" r:id="rId1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5" descr="logo padova">
                                      <a:hlinkClick r:id="rId1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542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64025" w:rsidRDefault="00964025" w:rsidP="00D2161A">
                      <w:pPr>
                        <w:pBdr>
                          <w:top w:val="single" w:sz="18" w:space="1" w:color="C0504D" w:themeColor="accent2"/>
                          <w:bottom w:val="single" w:sz="4" w:space="1" w:color="C0504D" w:themeColor="accent2"/>
                        </w:pBdr>
                        <w:rPr>
                          <w:rFonts w:eastAsia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FF"/>
                        </w:rPr>
                        <w:drawing>
                          <wp:inline distT="0" distB="0" distL="0" distR="0" wp14:anchorId="1719EC18" wp14:editId="5883068B">
                            <wp:extent cx="542925" cy="542925"/>
                            <wp:effectExtent l="19050" t="0" r="9525" b="0"/>
                            <wp:docPr id="150" name="Picture 86" descr="logo katovice">
                              <a:hlinkClick xmlns:a="http://schemas.openxmlformats.org/drawingml/2006/main" r:id="rId1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6" descr="logo katovice">
                                      <a:hlinkClick r:id="rId1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542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64025" w:rsidRDefault="00964025" w:rsidP="00D2161A">
                      <w:pPr>
                        <w:pBdr>
                          <w:top w:val="single" w:sz="18" w:space="1" w:color="C0504D" w:themeColor="accent2"/>
                          <w:bottom w:val="single" w:sz="4" w:space="1" w:color="C0504D" w:themeColor="accent2"/>
                        </w:pBdr>
                        <w:rPr>
                          <w:rFonts w:eastAsia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FF"/>
                        </w:rPr>
                        <w:drawing>
                          <wp:inline distT="0" distB="0" distL="0" distR="0" wp14:anchorId="359EFAAF" wp14:editId="2F03CC8A">
                            <wp:extent cx="542925" cy="542925"/>
                            <wp:effectExtent l="19050" t="0" r="9525" b="0"/>
                            <wp:docPr id="151" name="Picture 87" descr="logo neoplantesis">
                              <a:hlinkClick xmlns:a="http://schemas.openxmlformats.org/drawingml/2006/main" r:id="rId2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7" descr="logo neoplantesis">
                                      <a:hlinkClick r:id="rId2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542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64025" w:rsidRDefault="00964025" w:rsidP="00D2161A">
                      <w:pPr>
                        <w:pBdr>
                          <w:top w:val="single" w:sz="18" w:space="1" w:color="C0504D" w:themeColor="accent2"/>
                          <w:bottom w:val="single" w:sz="4" w:space="1" w:color="C0504D" w:themeColor="accent2"/>
                        </w:pBdr>
                        <w:rPr>
                          <w:rFonts w:eastAsia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FF"/>
                        </w:rPr>
                        <w:drawing>
                          <wp:inline distT="0" distB="0" distL="0" distR="0" wp14:anchorId="3FCA901E" wp14:editId="59079B66">
                            <wp:extent cx="542925" cy="542925"/>
                            <wp:effectExtent l="19050" t="0" r="9525" b="0"/>
                            <wp:docPr id="152" name="Picture 89" descr="logo nis">
                              <a:hlinkClick xmlns:a="http://schemas.openxmlformats.org/drawingml/2006/main" r:id="rId2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9" descr="logo nis">
                                      <a:hlinkClick r:id="rId22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542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64025" w:rsidRDefault="00964025" w:rsidP="00D2161A">
                      <w:pPr>
                        <w:pBdr>
                          <w:top w:val="single" w:sz="18" w:space="1" w:color="C0504D" w:themeColor="accent2"/>
                          <w:bottom w:val="single" w:sz="4" w:space="1" w:color="C0504D" w:themeColor="accent2"/>
                        </w:pBdr>
                        <w:rPr>
                          <w:rFonts w:eastAsia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FF"/>
                        </w:rPr>
                        <w:drawing>
                          <wp:inline distT="0" distB="0" distL="0" distR="0" wp14:anchorId="13E1835B" wp14:editId="4D78F1BB">
                            <wp:extent cx="542925" cy="542925"/>
                            <wp:effectExtent l="19050" t="0" r="9525" b="0"/>
                            <wp:docPr id="153" name="Picture 88" descr="logo kragujevac">
                              <a:hlinkClick xmlns:a="http://schemas.openxmlformats.org/drawingml/2006/main" r:id="rId2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8" descr="logo kragujevac">
                                      <a:hlinkClick r:id="rId2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542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64025" w:rsidRDefault="00964025" w:rsidP="00D2161A">
                      <w:pPr>
                        <w:pBdr>
                          <w:top w:val="single" w:sz="18" w:space="1" w:color="C0504D" w:themeColor="accent2"/>
                          <w:bottom w:val="single" w:sz="4" w:space="1" w:color="C0504D" w:themeColor="accent2"/>
                        </w:pBdr>
                        <w:rPr>
                          <w:rFonts w:eastAsia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FF"/>
                        </w:rPr>
                        <w:drawing>
                          <wp:inline distT="0" distB="0" distL="0" distR="0" wp14:anchorId="33DE6B33" wp14:editId="76C35C50">
                            <wp:extent cx="542925" cy="542925"/>
                            <wp:effectExtent l="19050" t="0" r="9525" b="0"/>
                            <wp:docPr id="154" name="Picture 90" descr="logo singidunum">
                              <a:hlinkClick xmlns:a="http://schemas.openxmlformats.org/drawingml/2006/main" r:id="rId2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0" descr="logo singidunum">
                                      <a:hlinkClick r:id="rId2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542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64025" w:rsidRDefault="00964025" w:rsidP="00D2161A">
                      <w:pPr>
                        <w:pBdr>
                          <w:top w:val="single" w:sz="18" w:space="1" w:color="C0504D" w:themeColor="accent2"/>
                          <w:bottom w:val="single" w:sz="4" w:space="1" w:color="C0504D" w:themeColor="accent2"/>
                        </w:pBdr>
                        <w:rPr>
                          <w:rFonts w:eastAsia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FF"/>
                        </w:rPr>
                        <w:drawing>
                          <wp:inline distT="0" distB="0" distL="0" distR="0" wp14:anchorId="3FB972A2" wp14:editId="486F7736">
                            <wp:extent cx="542925" cy="542925"/>
                            <wp:effectExtent l="19050" t="0" r="9525" b="0"/>
                            <wp:docPr id="155" name="Picture 92" descr="megatrend">
                              <a:hlinkClick xmlns:a="http://schemas.openxmlformats.org/drawingml/2006/main" r:id="rId2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2" descr="megatrend">
                                      <a:hlinkClick r:id="rId2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542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64025" w:rsidRDefault="00964025" w:rsidP="00D2161A">
                      <w:pPr>
                        <w:pBdr>
                          <w:top w:val="single" w:sz="18" w:space="1" w:color="C0504D" w:themeColor="accent2"/>
                          <w:bottom w:val="single" w:sz="4" w:space="1" w:color="C0504D" w:themeColor="accent2"/>
                        </w:pBdr>
                        <w:rPr>
                          <w:rFonts w:eastAsia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FF"/>
                        </w:rPr>
                        <w:drawing>
                          <wp:inline distT="0" distB="0" distL="0" distR="0" wp14:anchorId="773D1B98" wp14:editId="7E589345">
                            <wp:extent cx="542925" cy="542925"/>
                            <wp:effectExtent l="19050" t="0" r="9525" b="0"/>
                            <wp:docPr id="156" name="Picture 91" descr="logo skonus">
                              <a:hlinkClick xmlns:a="http://schemas.openxmlformats.org/drawingml/2006/main" r:id="rId3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1" descr="logo skonus">
                                      <a:hlinkClick r:id="rId3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542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64025" w:rsidRDefault="00964025" w:rsidP="00D2161A">
                      <w:pPr>
                        <w:pBdr>
                          <w:top w:val="single" w:sz="18" w:space="1" w:color="C0504D" w:themeColor="accent2"/>
                          <w:bottom w:val="single" w:sz="4" w:space="1" w:color="C0504D" w:themeColor="accent2"/>
                        </w:pBdr>
                        <w:rPr>
                          <w:rFonts w:eastAsia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FF"/>
                        </w:rPr>
                        <w:drawing>
                          <wp:inline distT="0" distB="0" distL="0" distR="0" wp14:anchorId="2716C46A" wp14:editId="2F79E436">
                            <wp:extent cx="542925" cy="542925"/>
                            <wp:effectExtent l="19050" t="0" r="9525" b="0"/>
                            <wp:docPr id="157" name="Picture 93" descr="logo ems">
                              <a:hlinkClick xmlns:a="http://schemas.openxmlformats.org/drawingml/2006/main" r:id="rId3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3" descr="logo ems">
                                      <a:hlinkClick r:id="rId32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542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64025" w:rsidRDefault="00964025" w:rsidP="00D2161A">
                      <w:pPr>
                        <w:pBdr>
                          <w:top w:val="single" w:sz="18" w:space="1" w:color="C0504D" w:themeColor="accent2"/>
                          <w:bottom w:val="single" w:sz="4" w:space="1" w:color="C0504D" w:themeColor="accent2"/>
                        </w:pBdr>
                        <w:rPr>
                          <w:rFonts w:eastAsia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FF"/>
                        </w:rPr>
                        <w:drawing>
                          <wp:inline distT="0" distB="0" distL="0" distR="0" wp14:anchorId="7234ACF4" wp14:editId="69DBF577">
                            <wp:extent cx="542925" cy="542925"/>
                            <wp:effectExtent l="19050" t="0" r="9525" b="0"/>
                            <wp:docPr id="158" name="Picture 95" descr="logo infostud">
                              <a:hlinkClick xmlns:a="http://schemas.openxmlformats.org/drawingml/2006/main" r:id="rId3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5" descr="logo infostud">
                                      <a:hlinkClick r:id="rId3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542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64025" w:rsidRDefault="00964025" w:rsidP="00D2161A">
                      <w:pPr>
                        <w:pBdr>
                          <w:top w:val="single" w:sz="18" w:space="1" w:color="C0504D" w:themeColor="accent2"/>
                          <w:bottom w:val="single" w:sz="4" w:space="1" w:color="C0504D" w:themeColor="accent2"/>
                        </w:pBdr>
                        <w:rPr>
                          <w:rFonts w:eastAsia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FF"/>
                        </w:rPr>
                        <w:drawing>
                          <wp:inline distT="0" distB="0" distL="0" distR="0" wp14:anchorId="3664B491" wp14:editId="506FEC73">
                            <wp:extent cx="542925" cy="542925"/>
                            <wp:effectExtent l="19050" t="0" r="9525" b="0"/>
                            <wp:docPr id="159" name="Picture 94" descr="logo bos">
                              <a:hlinkClick xmlns:a="http://schemas.openxmlformats.org/drawingml/2006/main" r:id="rId3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4" descr="logo bos">
                                      <a:hlinkClick r:id="rId3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542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64025" w:rsidRDefault="00964025" w:rsidP="00D2161A">
                      <w:pPr>
                        <w:pBdr>
                          <w:top w:val="single" w:sz="18" w:space="1" w:color="C0504D" w:themeColor="accent2"/>
                          <w:bottom w:val="single" w:sz="4" w:space="1" w:color="C0504D" w:themeColor="accent2"/>
                        </w:pBdr>
                        <w:rPr>
                          <w:rFonts w:eastAsia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FF"/>
                        </w:rPr>
                        <w:drawing>
                          <wp:inline distT="0" distB="0" distL="0" distR="0" wp14:anchorId="70CEE672" wp14:editId="4C6B881E">
                            <wp:extent cx="542925" cy="542925"/>
                            <wp:effectExtent l="19050" t="0" r="9525" b="0"/>
                            <wp:docPr id="160" name="Picture 82" descr="logo mipin">
                              <a:hlinkClick xmlns:a="http://schemas.openxmlformats.org/drawingml/2006/main" r:id="rId3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2" descr="logo mipin">
                                      <a:hlinkClick r:id="rId3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542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64025" w:rsidRDefault="00964025" w:rsidP="00D2161A">
                      <w:pPr>
                        <w:pBdr>
                          <w:top w:val="single" w:sz="18" w:space="1" w:color="C0504D" w:themeColor="accent2"/>
                          <w:bottom w:val="single" w:sz="4" w:space="1" w:color="C0504D" w:themeColor="accent2"/>
                        </w:pBdr>
                        <w:rPr>
                          <w:rFonts w:eastAsia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0000FF"/>
                        </w:rPr>
                        <w:drawing>
                          <wp:inline distT="0" distB="0" distL="0" distR="0" wp14:anchorId="5451C588" wp14:editId="6013DC0E">
                            <wp:extent cx="542925" cy="542925"/>
                            <wp:effectExtent l="19050" t="0" r="9525" b="0"/>
                            <wp:docPr id="161" name="Picture 83" descr="logo miois">
                              <a:hlinkClick xmlns:a="http://schemas.openxmlformats.org/drawingml/2006/main" r:id="rId4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3" descr="logo miois">
                                      <a:hlinkClick r:id="rId4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542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64025" w:rsidRDefault="00964025" w:rsidP="00617B21">
                      <w:pPr>
                        <w:pStyle w:val="Header"/>
                        <w:rPr>
                          <w:sz w:val="18"/>
                          <w:szCs w:val="18"/>
                        </w:rPr>
                      </w:pPr>
                      <w:r w:rsidRPr="004C4E90">
                        <w:rPr>
                          <w:sz w:val="18"/>
                          <w:szCs w:val="18"/>
                        </w:rPr>
                        <w:t>Project: 517119-TEMPUS-1-2011-RS-TEMPUS-SMGR</w:t>
                      </w:r>
                    </w:p>
                    <w:p w:rsidR="00964025" w:rsidRPr="00C66DDA" w:rsidRDefault="00964025" w:rsidP="00D2161A">
                      <w:pPr>
                        <w:pBdr>
                          <w:top w:val="single" w:sz="18" w:space="1" w:color="C0504D" w:themeColor="accent2"/>
                          <w:bottom w:val="single" w:sz="4" w:space="1" w:color="C0504D" w:themeColor="accent2"/>
                        </w:pBdr>
                        <w:rPr>
                          <w:rFonts w:eastAsia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:rsidR="00964025" w:rsidRDefault="00964025" w:rsidP="00C66DDA">
                      <w:pPr>
                        <w:jc w:val="right"/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sectPr w:rsidR="00112B5E" w:rsidRPr="00505D72" w:rsidSect="00964025">
      <w:headerReference w:type="default" r:id="rId42"/>
      <w:pgSz w:w="12240" w:h="15840"/>
      <w:pgMar w:top="2880" w:right="1530" w:bottom="1440" w:left="396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65FC" w:rsidRDefault="007F65FC" w:rsidP="00F27622">
      <w:pPr>
        <w:spacing w:line="240" w:lineRule="auto"/>
      </w:pPr>
      <w:r>
        <w:separator/>
      </w:r>
    </w:p>
  </w:endnote>
  <w:endnote w:type="continuationSeparator" w:id="0">
    <w:p w:rsidR="007F65FC" w:rsidRDefault="007F65FC" w:rsidP="00F276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65FC" w:rsidRDefault="007F65FC" w:rsidP="00F27622">
      <w:pPr>
        <w:spacing w:line="240" w:lineRule="auto"/>
      </w:pPr>
      <w:r>
        <w:separator/>
      </w:r>
    </w:p>
  </w:footnote>
  <w:footnote w:type="continuationSeparator" w:id="0">
    <w:p w:rsidR="007F65FC" w:rsidRDefault="007F65FC" w:rsidP="00F2762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025" w:rsidRDefault="0096402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3642360</wp:posOffset>
          </wp:positionH>
          <wp:positionV relativeFrom="paragraph">
            <wp:posOffset>-190500</wp:posOffset>
          </wp:positionV>
          <wp:extent cx="1542415" cy="1438275"/>
          <wp:effectExtent l="19050" t="0" r="635" b="0"/>
          <wp:wrapTight wrapText="bothSides">
            <wp:wrapPolygon edited="0">
              <wp:start x="-267" y="0"/>
              <wp:lineTo x="-267" y="21457"/>
              <wp:lineTo x="21609" y="21457"/>
              <wp:lineTo x="21609" y="0"/>
              <wp:lineTo x="-267" y="0"/>
            </wp:wrapPolygon>
          </wp:wrapTight>
          <wp:docPr id="162" name="Picture 117" descr="careers_tempus_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eers_tempus_logos.jpg"/>
                  <pic:cNvPicPr/>
                </pic:nvPicPr>
                <pic:blipFill>
                  <a:blip r:embed="rId1"/>
                  <a:srcRect l="16667" r="11828"/>
                  <a:stretch>
                    <a:fillRect/>
                  </a:stretch>
                </pic:blipFill>
                <pic:spPr>
                  <a:xfrm>
                    <a:off x="0" y="0"/>
                    <a:ext cx="1542415" cy="1438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-186690</wp:posOffset>
          </wp:positionH>
          <wp:positionV relativeFrom="paragraph">
            <wp:posOffset>824865</wp:posOffset>
          </wp:positionV>
          <wp:extent cx="3876675" cy="422275"/>
          <wp:effectExtent l="0" t="0" r="9525" b="0"/>
          <wp:wrapTight wrapText="bothSides">
            <wp:wrapPolygon edited="0">
              <wp:start x="106" y="2923"/>
              <wp:lineTo x="212" y="18514"/>
              <wp:lineTo x="21441" y="18514"/>
              <wp:lineTo x="21441" y="18514"/>
              <wp:lineTo x="21653" y="11693"/>
              <wp:lineTo x="20698" y="9744"/>
              <wp:lineTo x="15497" y="2923"/>
              <wp:lineTo x="106" y="2923"/>
            </wp:wrapPolygon>
          </wp:wrapTight>
          <wp:docPr id="163" name="Picture 119" descr="nazi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ziv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876675" cy="422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-253365</wp:posOffset>
          </wp:positionH>
          <wp:positionV relativeFrom="paragraph">
            <wp:posOffset>-142875</wp:posOffset>
          </wp:positionV>
          <wp:extent cx="2181225" cy="885825"/>
          <wp:effectExtent l="0" t="0" r="9525" b="0"/>
          <wp:wrapTight wrapText="bothSides">
            <wp:wrapPolygon edited="0">
              <wp:start x="2641" y="1858"/>
              <wp:lineTo x="1886" y="2787"/>
              <wp:lineTo x="1509" y="16723"/>
              <wp:lineTo x="0" y="18116"/>
              <wp:lineTo x="0" y="19974"/>
              <wp:lineTo x="1509" y="19974"/>
              <wp:lineTo x="4905" y="19974"/>
              <wp:lineTo x="21317" y="19974"/>
              <wp:lineTo x="21694" y="18116"/>
              <wp:lineTo x="20374" y="15329"/>
              <wp:lineTo x="19997" y="12542"/>
              <wp:lineTo x="19053" y="9290"/>
              <wp:lineTo x="19997" y="8826"/>
              <wp:lineTo x="19997" y="2787"/>
              <wp:lineTo x="19242" y="1858"/>
              <wp:lineTo x="2641" y="1858"/>
            </wp:wrapPolygon>
          </wp:wrapTight>
          <wp:docPr id="164" name="Picture 118" descr="Career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eerS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181225" cy="885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9D21CF"/>
    <w:multiLevelType w:val="hybridMultilevel"/>
    <w:tmpl w:val="37BC72CA"/>
    <w:lvl w:ilvl="0" w:tplc="78AE3C7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3F3BC6"/>
    <w:multiLevelType w:val="hybridMultilevel"/>
    <w:tmpl w:val="E0444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7C4E66"/>
    <w:multiLevelType w:val="hybridMultilevel"/>
    <w:tmpl w:val="50F05AE0"/>
    <w:lvl w:ilvl="0" w:tplc="78AE3C7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C8F7866"/>
    <w:multiLevelType w:val="hybridMultilevel"/>
    <w:tmpl w:val="5E0EA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A"/>
    <w:rsid w:val="000069F2"/>
    <w:rsid w:val="00016A15"/>
    <w:rsid w:val="00093F6B"/>
    <w:rsid w:val="000A1FF6"/>
    <w:rsid w:val="000E556E"/>
    <w:rsid w:val="000F33A0"/>
    <w:rsid w:val="00100363"/>
    <w:rsid w:val="00112B5E"/>
    <w:rsid w:val="00122A38"/>
    <w:rsid w:val="00176742"/>
    <w:rsid w:val="00191B82"/>
    <w:rsid w:val="001E31B1"/>
    <w:rsid w:val="001F3964"/>
    <w:rsid w:val="00214D91"/>
    <w:rsid w:val="00243C45"/>
    <w:rsid w:val="0025709F"/>
    <w:rsid w:val="002A2343"/>
    <w:rsid w:val="002C284B"/>
    <w:rsid w:val="002E0C87"/>
    <w:rsid w:val="00317805"/>
    <w:rsid w:val="0033212D"/>
    <w:rsid w:val="00340A50"/>
    <w:rsid w:val="00355D84"/>
    <w:rsid w:val="00367141"/>
    <w:rsid w:val="0038489C"/>
    <w:rsid w:val="003936EB"/>
    <w:rsid w:val="003961D8"/>
    <w:rsid w:val="00397374"/>
    <w:rsid w:val="003C3586"/>
    <w:rsid w:val="003D6B3D"/>
    <w:rsid w:val="004A5E61"/>
    <w:rsid w:val="00505D72"/>
    <w:rsid w:val="00540718"/>
    <w:rsid w:val="0057617B"/>
    <w:rsid w:val="005930A6"/>
    <w:rsid w:val="00611E63"/>
    <w:rsid w:val="006122B5"/>
    <w:rsid w:val="00617B21"/>
    <w:rsid w:val="006A2F15"/>
    <w:rsid w:val="00720988"/>
    <w:rsid w:val="0076489B"/>
    <w:rsid w:val="00774F99"/>
    <w:rsid w:val="007F46BB"/>
    <w:rsid w:val="007F65FC"/>
    <w:rsid w:val="00832884"/>
    <w:rsid w:val="0084217F"/>
    <w:rsid w:val="008645E1"/>
    <w:rsid w:val="00877202"/>
    <w:rsid w:val="008B14EC"/>
    <w:rsid w:val="00957F18"/>
    <w:rsid w:val="0096062B"/>
    <w:rsid w:val="00963DF7"/>
    <w:rsid w:val="00964025"/>
    <w:rsid w:val="0096406D"/>
    <w:rsid w:val="009A7D61"/>
    <w:rsid w:val="009D48D0"/>
    <w:rsid w:val="00A57D0B"/>
    <w:rsid w:val="00A93220"/>
    <w:rsid w:val="00B17D50"/>
    <w:rsid w:val="00B2771F"/>
    <w:rsid w:val="00BC08F6"/>
    <w:rsid w:val="00BD3495"/>
    <w:rsid w:val="00BD37BD"/>
    <w:rsid w:val="00C66DDA"/>
    <w:rsid w:val="00CE50B8"/>
    <w:rsid w:val="00D0611A"/>
    <w:rsid w:val="00D2161A"/>
    <w:rsid w:val="00ED1B97"/>
    <w:rsid w:val="00F27622"/>
    <w:rsid w:val="00F74937"/>
    <w:rsid w:val="00FC7DDE"/>
    <w:rsid w:val="00FC7F67"/>
  </w:rsids>
  <m:mathPr>
    <m:mathFont m:val="Cambria Math"/>
    <m:brkBin m:val="before"/>
    <m:brkBinSub m:val="--"/>
    <m:smallFrac m:val="0"/>
    <m:dispDef/>
    <m:lMargin m:val="1440"/>
    <m:rMargin m:val="144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CBF6CA5-0757-4017-9C99-6B581B54E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 w:qFormat="1"/>
    <w:lsdException w:name="Salutation" w:semiHidden="1" w:uiPriority="0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3" w:unhideWhenUsed="1" w:qFormat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iPriority="0" w:unhideWhenUsed="1" w:qFormat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742"/>
    <w:pPr>
      <w:spacing w:after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5"/>
    <w:semiHidden/>
    <w:unhideWhenUsed/>
    <w:qFormat/>
    <w:rsid w:val="00176742"/>
    <w:pPr>
      <w:numPr>
        <w:ilvl w:val="1"/>
      </w:numPr>
      <w:spacing w:after="240" w:line="240" w:lineRule="auto"/>
      <w:jc w:val="center"/>
    </w:pPr>
    <w:rPr>
      <w:rFonts w:eastAsiaTheme="minorEastAsia"/>
      <w:color w:val="000000" w:themeColor="text1" w:themeShade="84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5"/>
    <w:semiHidden/>
    <w:rsid w:val="00176742"/>
    <w:rPr>
      <w:rFonts w:eastAsiaTheme="minorEastAsia"/>
      <w:color w:val="000000" w:themeColor="text1" w:themeShade="84"/>
      <w:sz w:val="28"/>
      <w:szCs w:val="28"/>
    </w:rPr>
  </w:style>
  <w:style w:type="table" w:styleId="TableGrid">
    <w:name w:val="Table Grid"/>
    <w:basedOn w:val="TableNormal"/>
    <w:unhideWhenUsed/>
    <w:qFormat/>
    <w:rsid w:val="00176742"/>
    <w:rPr>
      <w:rFonts w:eastAsia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44" w:type="dxa"/>
        <w:left w:w="115" w:type="dxa"/>
        <w:right w:w="115" w:type="dxa"/>
      </w:tblCellMar>
    </w:tblPr>
  </w:style>
  <w:style w:type="character" w:styleId="PlaceholderText">
    <w:name w:val="Placeholder Text"/>
    <w:basedOn w:val="DefaultParagraphFont"/>
    <w:semiHidden/>
    <w:qFormat/>
    <w:rsid w:val="00176742"/>
  </w:style>
  <w:style w:type="paragraph" w:styleId="BalloonText">
    <w:name w:val="Balloon Text"/>
    <w:basedOn w:val="Normal"/>
    <w:link w:val="BalloonTextChar"/>
    <w:uiPriority w:val="99"/>
    <w:semiHidden/>
    <w:unhideWhenUsed/>
    <w:rsid w:val="001767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742"/>
    <w:rPr>
      <w:rFonts w:ascii="Tahoma" w:hAnsi="Tahoma" w:cs="Tahoma"/>
      <w:sz w:val="16"/>
      <w:szCs w:val="16"/>
    </w:rPr>
  </w:style>
  <w:style w:type="paragraph" w:customStyle="1" w:styleId="StreetAddress">
    <w:name w:val="Street Address"/>
    <w:basedOn w:val="Normal"/>
    <w:qFormat/>
    <w:rsid w:val="00176742"/>
    <w:rPr>
      <w:color w:val="C0504D" w:themeColor="accent2"/>
    </w:rPr>
  </w:style>
  <w:style w:type="paragraph" w:styleId="Signature">
    <w:name w:val="Signature"/>
    <w:basedOn w:val="Normal"/>
    <w:link w:val="SignatureChar"/>
    <w:uiPriority w:val="99"/>
    <w:unhideWhenUsed/>
    <w:rsid w:val="00176742"/>
    <w:pPr>
      <w:spacing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176742"/>
    <w:rPr>
      <w:sz w:val="24"/>
      <w:szCs w:val="24"/>
    </w:rPr>
  </w:style>
  <w:style w:type="paragraph" w:styleId="Closing">
    <w:name w:val="Closing"/>
    <w:basedOn w:val="Normal"/>
    <w:link w:val="ClosingChar"/>
    <w:uiPriority w:val="99"/>
    <w:semiHidden/>
    <w:unhideWhenUsed/>
    <w:rsid w:val="00176742"/>
    <w:pPr>
      <w:spacing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176742"/>
    <w:rPr>
      <w:sz w:val="24"/>
      <w:szCs w:val="24"/>
    </w:rPr>
  </w:style>
  <w:style w:type="character" w:styleId="Emphasis">
    <w:name w:val="Emphasis"/>
    <w:basedOn w:val="DefaultParagraphFont"/>
    <w:uiPriority w:val="2"/>
    <w:qFormat/>
    <w:rsid w:val="00176742"/>
    <w:rPr>
      <w:i/>
      <w:iCs/>
    </w:rPr>
  </w:style>
  <w:style w:type="paragraph" w:customStyle="1" w:styleId="Signature2">
    <w:name w:val="Signature 2"/>
    <w:basedOn w:val="Normal"/>
    <w:qFormat/>
    <w:rsid w:val="00176742"/>
    <w:pPr>
      <w:spacing w:before="720" w:after="480"/>
    </w:pPr>
    <w:rPr>
      <w:rFonts w:eastAsia="Times New Roman" w:cstheme="minorHAnsi"/>
      <w:sz w:val="22"/>
      <w:szCs w:val="22"/>
    </w:rPr>
  </w:style>
  <w:style w:type="paragraph" w:customStyle="1" w:styleId="Salutation2">
    <w:name w:val="Salutation 2"/>
    <w:basedOn w:val="Normal"/>
    <w:qFormat/>
    <w:rsid w:val="00176742"/>
    <w:pPr>
      <w:spacing w:before="240" w:after="240"/>
    </w:pPr>
    <w:rPr>
      <w:rFonts w:asciiTheme="majorHAnsi" w:hAnsiTheme="majorHAnsi"/>
    </w:rPr>
  </w:style>
  <w:style w:type="paragraph" w:customStyle="1" w:styleId="CCBCC">
    <w:name w:val="CC/BCC"/>
    <w:basedOn w:val="Normal"/>
    <w:qFormat/>
    <w:rsid w:val="00176742"/>
    <w:rPr>
      <w:color w:val="8C8C8C" w:themeColor="background1" w:themeShade="8C"/>
    </w:rPr>
  </w:style>
  <w:style w:type="character" w:customStyle="1" w:styleId="moduleheaders">
    <w:name w:val="module_headers"/>
    <w:basedOn w:val="DefaultParagraphFont"/>
    <w:rsid w:val="00C66DDA"/>
  </w:style>
  <w:style w:type="paragraph" w:styleId="NormalWeb">
    <w:name w:val="Normal (Web)"/>
    <w:basedOn w:val="Normal"/>
    <w:uiPriority w:val="99"/>
    <w:unhideWhenUsed/>
    <w:rsid w:val="00C6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C66DD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27622"/>
    <w:pPr>
      <w:tabs>
        <w:tab w:val="center" w:pos="4702"/>
        <w:tab w:val="right" w:pos="940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7622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F27622"/>
    <w:pPr>
      <w:tabs>
        <w:tab w:val="center" w:pos="4702"/>
        <w:tab w:val="right" w:pos="940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27622"/>
    <w:rPr>
      <w:sz w:val="24"/>
      <w:szCs w:val="24"/>
    </w:rPr>
  </w:style>
  <w:style w:type="paragraph" w:styleId="ListParagraph">
    <w:name w:val="List Paragraph"/>
    <w:basedOn w:val="Normal"/>
    <w:uiPriority w:val="99"/>
    <w:unhideWhenUsed/>
    <w:qFormat/>
    <w:rsid w:val="00774F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3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71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6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5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yperlink" Target="http://www.careers.ac.rs/partners.html#university_of_silesia_in_katowice" TargetMode="External"/><Relationship Id="rId26" Type="http://schemas.openxmlformats.org/officeDocument/2006/relationships/hyperlink" Target="http://www.careers.ac.rs/partners.html#university_singidunum" TargetMode="External"/><Relationship Id="rId39" Type="http://schemas.openxmlformats.org/officeDocument/2006/relationships/image" Target="media/image18.jpeg"/><Relationship Id="rId3" Type="http://schemas.openxmlformats.org/officeDocument/2006/relationships/numbering" Target="numbering.xml"/><Relationship Id="rId21" Type="http://schemas.openxmlformats.org/officeDocument/2006/relationships/image" Target="media/image9.jpeg"/><Relationship Id="rId34" Type="http://schemas.openxmlformats.org/officeDocument/2006/relationships/hyperlink" Target="http://www.careers.ac.rs/partners.html#infostud" TargetMode="External"/><Relationship Id="rId42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openxmlformats.org/officeDocument/2006/relationships/hyperlink" Target="http://www.careers.ac.rs/partners.html#ministry_of_education_of_the_republic_of_serbia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careers.ac.rs/partners.html#university_of_padova" TargetMode="External"/><Relationship Id="rId20" Type="http://schemas.openxmlformats.org/officeDocument/2006/relationships/hyperlink" Target="http://www.careers.ac.rs/partners.html#university_of_novi_sad" TargetMode="External"/><Relationship Id="rId29" Type="http://schemas.openxmlformats.org/officeDocument/2006/relationships/image" Target="media/image13.jpeg"/><Relationship Id="rId41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24" Type="http://schemas.openxmlformats.org/officeDocument/2006/relationships/hyperlink" Target="http://www.careers.ac.rs/partners.html#university_of_kragujevac" TargetMode="External"/><Relationship Id="rId32" Type="http://schemas.openxmlformats.org/officeDocument/2006/relationships/hyperlink" Target="http://www.careers.ac.rs/partners.html#elektromreza_srbije" TargetMode="External"/><Relationship Id="rId37" Type="http://schemas.openxmlformats.org/officeDocument/2006/relationships/image" Target="media/image17.jpeg"/><Relationship Id="rId40" Type="http://schemas.openxmlformats.org/officeDocument/2006/relationships/hyperlink" Target="http://www.careers.ac.rs/partners.html#ministry_of_youth_and_sport_of_the_republic_of_serbia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://www.careers.ac.rs/partners.html#megatrend" TargetMode="External"/><Relationship Id="rId36" Type="http://schemas.openxmlformats.org/officeDocument/2006/relationships/hyperlink" Target="http://www.careers.ac.rs/partners.html#beogradska_otvorena_skola" TargetMode="External"/><Relationship Id="rId10" Type="http://schemas.openxmlformats.org/officeDocument/2006/relationships/image" Target="media/image2.jpg"/><Relationship Id="rId19" Type="http://schemas.openxmlformats.org/officeDocument/2006/relationships/image" Target="media/image8.jpeg"/><Relationship Id="rId31" Type="http://schemas.openxmlformats.org/officeDocument/2006/relationships/image" Target="media/image14.jpeg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yperlink" Target="http://www.careers.ac.rs/partners.html#swansea_university" TargetMode="External"/><Relationship Id="rId22" Type="http://schemas.openxmlformats.org/officeDocument/2006/relationships/hyperlink" Target="http://www.careers.ac.rs/partners.html#university_of_nis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://www.careers.ac.rs/partners.html#student_conference_of_serbian_universities" TargetMode="External"/><Relationship Id="rId35" Type="http://schemas.openxmlformats.org/officeDocument/2006/relationships/image" Target="media/image16.jpeg"/><Relationship Id="rId43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2.png"/><Relationship Id="rId2" Type="http://schemas.openxmlformats.org/officeDocument/2006/relationships/image" Target="media/image21.png"/><Relationship Id="rId1" Type="http://schemas.openxmlformats.org/officeDocument/2006/relationships/image" Target="media/image2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orisnik\Application%20Data\Microsoft\Templates\BusinessLetter.dotx" TargetMode="External"/></Relationships>
</file>

<file path=word/theme/theme1.xml><?xml version="1.0" encoding="utf-8"?>
<a:theme xmlns:a="http://schemas.openxmlformats.org/drawingml/2006/main" name="Custom Theme">
  <a:themeElements>
    <a:clrScheme name="Office Colors">
      <a:dk1>
        <a:sysClr val="windowText" lastClr="000000"/>
      </a:dk1>
      <a:lt1>
        <a:sysClr val="window" lastClr="FFFFFF"/>
      </a:lt1>
      <a:dk2>
        <a:srgbClr val="1F497D"/>
      </a:dk2>
      <a:lt2>
        <a:srgbClr val="FAF3E8"/>
      </a:lt2>
      <a:accent1>
        <a:srgbClr val="5C83B4"/>
      </a:accent1>
      <a:accent2>
        <a:srgbClr val="C0504D"/>
      </a:accent2>
      <a:accent3>
        <a:srgbClr val="9DBB61"/>
      </a:accent3>
      <a:accent4>
        <a:srgbClr val="8066A0"/>
      </a:accent4>
      <a:accent5>
        <a:srgbClr val="4BACC6"/>
      </a:accent5>
      <a:accent6>
        <a:srgbClr val="F59D56"/>
      </a:accent6>
      <a:hlink>
        <a:srgbClr val="0000FF"/>
      </a:hlink>
      <a:folHlink>
        <a:srgbClr val="800080"/>
      </a:folHlink>
    </a:clrScheme>
    <a:fontScheme name="Office Fonts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ustomProps>
  <Organization/>
  <Fax/>
  <Phone/>
  <Email/>
</CustomProp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31332E6C-8EB7-4DA9-9D12-558EBCE26A70}">
  <ds:schemaRefs/>
</ds:datastoreItem>
</file>

<file path=customXml/itemProps2.xml><?xml version="1.0" encoding="utf-8"?>
<ds:datastoreItem xmlns:ds="http://schemas.openxmlformats.org/officeDocument/2006/customXml" ds:itemID="{32F3206B-0766-4585-95D1-9B8D6B2E74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BusinessLetter</Template>
  <TotalTime>22</TotalTime>
  <Pages>2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(Business design)</vt:lpstr>
    </vt:vector>
  </TitlesOfParts>
  <Company>Grizli777</Company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(Business design)</dc:title>
  <dc:creator>Korisnik</dc:creator>
  <cp:lastModifiedBy>Nevena Markov</cp:lastModifiedBy>
  <cp:revision>6</cp:revision>
  <cp:lastPrinted>2006-08-01T17:47:00Z</cp:lastPrinted>
  <dcterms:created xsi:type="dcterms:W3CDTF">2015-04-14T12:59:00Z</dcterms:created>
  <dcterms:modified xsi:type="dcterms:W3CDTF">2015-04-14T13:29:00Z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TC100670389990</vt:lpwstr>
  </property>
</Properties>
</file>